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EA415B" w:rsidTr="0045605D">
        <w:tc>
          <w:tcPr>
            <w:tcW w:w="10800" w:type="dxa"/>
            <w:shd w:val="clear" w:color="auto" w:fill="0083B2" w:themeFill="accent3" w:themeFillShade="80"/>
          </w:tcPr>
          <w:p w:rsidR="00EA415B" w:rsidRPr="00521F7F" w:rsidRDefault="00521F7F" w:rsidP="00521F7F">
            <w:pPr>
              <w:pStyle w:val="Month"/>
              <w:rPr>
                <w:rFonts w:ascii="Comic Sans MS" w:hAnsi="Comic Sans MS"/>
              </w:rPr>
            </w:pPr>
            <w:r w:rsidRPr="00521F7F">
              <w:rPr>
                <w:rFonts w:ascii="Comic Sans MS" w:hAnsi="Comic Sans MS"/>
              </w:rPr>
              <w:t>AUGUST</w:t>
            </w:r>
          </w:p>
        </w:tc>
      </w:tr>
      <w:tr w:rsidR="00EA415B" w:rsidTr="0045605D">
        <w:tc>
          <w:tcPr>
            <w:tcW w:w="10800" w:type="dxa"/>
            <w:tcBorders>
              <w:bottom w:val="single" w:sz="12" w:space="0" w:color="FFFFFF" w:themeColor="background1"/>
            </w:tcBorders>
            <w:shd w:val="clear" w:color="auto" w:fill="0083B2" w:themeFill="accent3" w:themeFillShade="80"/>
          </w:tcPr>
          <w:p w:rsidR="00EA415B" w:rsidRPr="00521F7F" w:rsidRDefault="00375B27">
            <w:pPr>
              <w:pStyle w:val="Year"/>
              <w:rPr>
                <w:rFonts w:ascii="Comic Sans MS" w:hAnsi="Comic Sans MS"/>
              </w:rPr>
            </w:pPr>
            <w:r w:rsidRPr="00521F7F">
              <w:rPr>
                <w:rFonts w:ascii="Comic Sans MS" w:hAnsi="Comic Sans MS" w:cs="Tahoma"/>
              </w:rPr>
              <w:fldChar w:fldCharType="begin"/>
            </w:r>
            <w:r w:rsidRPr="00521F7F">
              <w:rPr>
                <w:rFonts w:ascii="Comic Sans MS" w:hAnsi="Comic Sans MS" w:cs="Tahoma"/>
              </w:rPr>
              <w:instrText xml:space="preserve"> DOCVARIABLE  MonthStart \@  yyyy   \* MERGEFORMAT </w:instrText>
            </w:r>
            <w:r w:rsidRPr="00521F7F">
              <w:rPr>
                <w:rFonts w:ascii="Comic Sans MS" w:hAnsi="Comic Sans MS" w:cs="Tahoma"/>
              </w:rPr>
              <w:fldChar w:fldCharType="separate"/>
            </w:r>
            <w:r w:rsidR="00521F7F" w:rsidRPr="00521F7F">
              <w:rPr>
                <w:rFonts w:ascii="Comic Sans MS" w:hAnsi="Comic Sans MS" w:cs="Tahoma"/>
              </w:rPr>
              <w:t>2026</w:t>
            </w:r>
            <w:r w:rsidRPr="00521F7F">
              <w:rPr>
                <w:rFonts w:ascii="Comic Sans MS" w:hAnsi="Comic Sans MS" w:cs="Tahoma"/>
              </w:rPr>
              <w:fldChar w:fldCharType="end"/>
            </w:r>
          </w:p>
        </w:tc>
      </w:tr>
      <w:tr w:rsidR="00EA415B" w:rsidTr="00521F7F">
        <w:tc>
          <w:tcPr>
            <w:tcW w:w="10800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EA415B" w:rsidRPr="00521F7F" w:rsidRDefault="00521F7F" w:rsidP="00521F7F">
            <w:pPr>
              <w:pStyle w:val="Subtitle"/>
              <w:rPr>
                <w:rFonts w:ascii="Comic Sans MS" w:hAnsi="Comic Sans MS" w:cs="Tahoma"/>
              </w:rPr>
            </w:pPr>
            <w:r w:rsidRPr="00521F7F">
              <w:rPr>
                <w:rFonts w:ascii="Comic Sans MS" w:hAnsi="Comic Sans MS" w:cs="Tahoma"/>
                <w:sz w:val="28"/>
              </w:rPr>
              <w:t>Walking Track</w:t>
            </w:r>
          </w:p>
        </w:tc>
        <w:bookmarkStart w:id="0" w:name="_GoBack"/>
        <w:bookmarkEnd w:id="0"/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EA415B" w:rsidTr="00EA415B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EA415B" w:rsidRPr="00521F7F" w:rsidRDefault="00521F7F">
            <w:pPr>
              <w:pStyle w:val="BodyText"/>
              <w:rPr>
                <w:rFonts w:ascii="Tahoma" w:hAnsi="Tahoma" w:cs="Tahoma"/>
                <w:sz w:val="24"/>
                <w:szCs w:val="24"/>
                <w:lang w:val="fr-FR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val="en-CA" w:eastAsia="en-CA"/>
              </w:rPr>
              <w:drawing>
                <wp:inline distT="0" distB="0" distL="0" distR="0" wp14:anchorId="13E800D9" wp14:editId="467544F8">
                  <wp:extent cx="3933825" cy="1208405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dobe Express - file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825" cy="12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6" w:type="dxa"/>
          </w:tcPr>
          <w:p w:rsidR="00521F7F" w:rsidRDefault="00521F7F">
            <w:pPr>
              <w:jc w:val="center"/>
              <w:rPr>
                <w:rFonts w:ascii="Comic Sans MS" w:hAnsi="Comic Sans MS"/>
                <w:sz w:val="36"/>
              </w:rPr>
            </w:pPr>
          </w:p>
          <w:p w:rsidR="00EA415B" w:rsidRPr="00521F7F" w:rsidRDefault="00521F7F">
            <w:pPr>
              <w:jc w:val="center"/>
              <w:rPr>
                <w:rFonts w:ascii="Comic Sans MS" w:hAnsi="Comic Sans MS"/>
                <w:sz w:val="36"/>
              </w:rPr>
            </w:pPr>
            <w:r w:rsidRPr="00521F7F">
              <w:rPr>
                <w:rFonts w:ascii="Comic Sans MS" w:hAnsi="Comic Sans MS"/>
                <w:sz w:val="36"/>
              </w:rPr>
              <w:t>$2.00</w:t>
            </w:r>
            <w:r>
              <w:rPr>
                <w:rFonts w:ascii="Comic Sans MS" w:hAnsi="Comic Sans MS"/>
                <w:sz w:val="36"/>
              </w:rPr>
              <w:t xml:space="preserve">-       </w:t>
            </w:r>
            <w:r w:rsidRPr="00521F7F">
              <w:rPr>
                <w:rFonts w:ascii="Comic Sans MS" w:hAnsi="Comic Sans MS"/>
                <w:sz w:val="36"/>
              </w:rPr>
              <w:t xml:space="preserve"> DROP IN</w:t>
            </w:r>
          </w:p>
          <w:p w:rsidR="00521F7F" w:rsidRPr="00521F7F" w:rsidRDefault="00521F7F">
            <w:pPr>
              <w:jc w:val="center"/>
              <w:rPr>
                <w:rFonts w:ascii="Comic Sans MS" w:hAnsi="Comic Sans MS"/>
                <w:sz w:val="36"/>
              </w:rPr>
            </w:pPr>
            <w:r w:rsidRPr="00521F7F">
              <w:rPr>
                <w:rFonts w:ascii="Comic Sans MS" w:hAnsi="Comic Sans MS"/>
                <w:sz w:val="36"/>
              </w:rPr>
              <w:t>$9.00</w:t>
            </w:r>
            <w:r>
              <w:rPr>
                <w:rFonts w:ascii="Comic Sans MS" w:hAnsi="Comic Sans MS"/>
                <w:sz w:val="36"/>
              </w:rPr>
              <w:t xml:space="preserve">-        </w:t>
            </w:r>
            <w:r w:rsidRPr="00521F7F">
              <w:rPr>
                <w:rFonts w:ascii="Comic Sans MS" w:hAnsi="Comic Sans MS"/>
                <w:sz w:val="36"/>
              </w:rPr>
              <w:t xml:space="preserve"> MONTH</w:t>
            </w:r>
          </w:p>
          <w:p w:rsidR="00521F7F" w:rsidRPr="00521F7F" w:rsidRDefault="00521F7F">
            <w:pPr>
              <w:jc w:val="center"/>
              <w:rPr>
                <w:rFonts w:ascii="Comic Sans MS" w:hAnsi="Comic Sans MS"/>
                <w:sz w:val="44"/>
              </w:rPr>
            </w:pPr>
            <w:r w:rsidRPr="00521F7F">
              <w:rPr>
                <w:rFonts w:ascii="Comic Sans MS" w:hAnsi="Comic Sans MS"/>
                <w:sz w:val="36"/>
              </w:rPr>
              <w:t>$20.00</w:t>
            </w:r>
            <w:r>
              <w:rPr>
                <w:rFonts w:ascii="Comic Sans MS" w:hAnsi="Comic Sans MS"/>
                <w:sz w:val="36"/>
              </w:rPr>
              <w:t xml:space="preserve">- </w:t>
            </w:r>
            <w:r w:rsidRPr="00521F7F">
              <w:rPr>
                <w:rFonts w:ascii="Comic Sans MS" w:hAnsi="Comic Sans MS"/>
                <w:sz w:val="36"/>
              </w:rPr>
              <w:t xml:space="preserve"> 3 MONTHS</w:t>
            </w: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EA415B" w:rsidTr="00EA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D4AE5EBFB24348EFAE126F7E7DD0687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EA415B" w:rsidRDefault="00375B27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EA415B" w:rsidRDefault="009A0528">
            <w:pPr>
              <w:pStyle w:val="Days"/>
            </w:pPr>
            <w:sdt>
              <w:sdtPr>
                <w:id w:val="2141225648"/>
                <w:placeholder>
                  <w:docPart w:val="84CBA92DD78D4B8788926F9874BA5F9D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Monday</w:t>
                </w:r>
              </w:sdtContent>
            </w:sdt>
          </w:p>
        </w:tc>
        <w:tc>
          <w:tcPr>
            <w:tcW w:w="1540" w:type="dxa"/>
          </w:tcPr>
          <w:p w:rsidR="00EA415B" w:rsidRDefault="009A0528">
            <w:pPr>
              <w:pStyle w:val="Days"/>
            </w:pPr>
            <w:sdt>
              <w:sdtPr>
                <w:id w:val="-225834277"/>
                <w:placeholder>
                  <w:docPart w:val="D1A5DF6E644445CBA566AD6DB3E24C7D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Tuesday</w:t>
                </w:r>
              </w:sdtContent>
            </w:sdt>
          </w:p>
        </w:tc>
        <w:tc>
          <w:tcPr>
            <w:tcW w:w="1552" w:type="dxa"/>
          </w:tcPr>
          <w:p w:rsidR="00EA415B" w:rsidRDefault="009A0528">
            <w:pPr>
              <w:pStyle w:val="Days"/>
            </w:pPr>
            <w:sdt>
              <w:sdtPr>
                <w:id w:val="-1121838800"/>
                <w:placeholder>
                  <w:docPart w:val="5C9C841ECABE4F89A437A170C8B2715A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Wednesday</w:t>
                </w:r>
              </w:sdtContent>
            </w:sdt>
          </w:p>
        </w:tc>
        <w:tc>
          <w:tcPr>
            <w:tcW w:w="1543" w:type="dxa"/>
          </w:tcPr>
          <w:p w:rsidR="00EA415B" w:rsidRDefault="009A0528">
            <w:pPr>
              <w:pStyle w:val="Days"/>
            </w:pPr>
            <w:sdt>
              <w:sdtPr>
                <w:id w:val="-1805692476"/>
                <w:placeholder>
                  <w:docPart w:val="4A8C634196DD466D922B2A42763281F9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Thursday</w:t>
                </w:r>
              </w:sdtContent>
            </w:sdt>
          </w:p>
        </w:tc>
        <w:tc>
          <w:tcPr>
            <w:tcW w:w="1533" w:type="dxa"/>
          </w:tcPr>
          <w:p w:rsidR="00EA415B" w:rsidRDefault="009A0528">
            <w:pPr>
              <w:pStyle w:val="Days"/>
            </w:pPr>
            <w:sdt>
              <w:sdtPr>
                <w:id w:val="815225377"/>
                <w:placeholder>
                  <w:docPart w:val="47BDBFCD7F2C418A992CA774B62A32D5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Friday</w:t>
                </w:r>
              </w:sdtContent>
            </w:sdt>
          </w:p>
        </w:tc>
        <w:tc>
          <w:tcPr>
            <w:tcW w:w="1542" w:type="dxa"/>
          </w:tcPr>
          <w:p w:rsidR="00EA415B" w:rsidRDefault="009A0528">
            <w:pPr>
              <w:pStyle w:val="Days"/>
            </w:pPr>
            <w:sdt>
              <w:sdtPr>
                <w:id w:val="36251574"/>
                <w:placeholder>
                  <w:docPart w:val="10FF74CD61F04ACABE72D98B39A6A4D9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Saturday</w:t>
                </w:r>
              </w:sdtContent>
            </w:sdt>
          </w:p>
        </w:tc>
      </w:tr>
      <w:tr w:rsidR="00EA415B" w:rsidTr="00EA415B">
        <w:tc>
          <w:tcPr>
            <w:tcW w:w="1536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21F7F">
              <w:instrText>Saturday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21F7F">
              <w:instrText>Saturday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521F7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21F7F">
              <w:instrText>Saturday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521F7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B0C4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21F7F">
              <w:instrText>Saturday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521F7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81356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21F7F">
              <w:instrText>Saturday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521F7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A7C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21F7F">
              <w:instrText>Saturday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521F7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A7C5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21F7F">
              <w:instrText>Saturday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9A7C5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9A7C5B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F7F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521F7F">
              <w:rPr>
                <w:noProof/>
              </w:rPr>
              <w:t>1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521F7F">
            <w:r>
              <w:t>8am- 11am</w:t>
            </w:r>
          </w:p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521F7F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521F7F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521F7F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521F7F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521F7F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521F7F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521F7F">
              <w:rPr>
                <w:noProof/>
              </w:rPr>
              <w:t>8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521F7F">
            <w:r>
              <w:t>3pm- 9pm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521F7F">
            <w:r>
              <w:t>8am- 9pm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521F7F">
            <w:r>
              <w:t>8am- 9pm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521F7F">
            <w:r>
              <w:t>8am- 9pm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521F7F">
            <w:r>
              <w:t>8am- 9pm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521F7F">
            <w:r>
              <w:t>8am- 3pm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521F7F">
            <w:r>
              <w:t>9am</w:t>
            </w:r>
            <w:r w:rsidR="0045605D">
              <w:t>- 7pm</w:t>
            </w:r>
          </w:p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521F7F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521F7F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521F7F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521F7F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521F7F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521F7F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521F7F">
              <w:rPr>
                <w:noProof/>
              </w:rPr>
              <w:t>15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9am- 9pm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8am- 9pm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8am- 9pm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8am- 9pm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8am- 9pm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8am- 3pm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8am- 11am</w:t>
            </w:r>
          </w:p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521F7F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521F7F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521F7F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521F7F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521F7F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521F7F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521F7F">
              <w:rPr>
                <w:noProof/>
              </w:rPr>
              <w:t>22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4pm- 10pm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8am- 9pm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8am- 9pm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8am- 9pm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8am- 9pm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8am- 5pm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8am- 11am</w:t>
            </w:r>
          </w:p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521F7F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521F7F"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F7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521F7F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F7F">
              <w:rPr>
                <w:noProof/>
              </w:rPr>
              <w:instrText>23</w:instrText>
            </w:r>
            <w:r>
              <w:fldChar w:fldCharType="end"/>
            </w:r>
            <w:r>
              <w:fldChar w:fldCharType="separate"/>
            </w:r>
            <w:r w:rsidR="00521F7F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521F7F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521F7F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F7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521F7F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F7F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521F7F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521F7F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521F7F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F7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521F7F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F7F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521F7F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521F7F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521F7F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F7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521F7F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F7F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521F7F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521F7F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521F7F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F7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521F7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F7F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521F7F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521F7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521F7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F7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521F7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F7F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521F7F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521F7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521F7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F7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521F7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521F7F">
              <w:fldChar w:fldCharType="separate"/>
            </w:r>
            <w:r w:rsidR="00521F7F">
              <w:rPr>
                <w:noProof/>
              </w:rPr>
              <w:instrText>29</w:instrText>
            </w:r>
            <w:r>
              <w:fldChar w:fldCharType="end"/>
            </w:r>
            <w:r w:rsidR="00521F7F">
              <w:fldChar w:fldCharType="separate"/>
            </w:r>
            <w:r w:rsidR="00521F7F">
              <w:rPr>
                <w:noProof/>
              </w:rPr>
              <w:t>29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12pm- 10pm</w:t>
            </w: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8am- 7pm</w:t>
            </w: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8am- 7pm</w:t>
            </w: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8am- 7pm</w:t>
            </w: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8am- 7pm</w:t>
            </w: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8am- 5pm</w:t>
            </w: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45605D">
            <w:r>
              <w:t>8am- 11am</w:t>
            </w:r>
          </w:p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521F7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521F7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F7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521F7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21F7F">
              <w:rPr>
                <w:noProof/>
              </w:rPr>
              <w:instrText>30</w:instrText>
            </w:r>
            <w:r>
              <w:fldChar w:fldCharType="end"/>
            </w:r>
            <w:r w:rsidR="00521F7F">
              <w:fldChar w:fldCharType="separate"/>
            </w:r>
            <w:r w:rsidR="00521F7F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521F7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521F7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21F7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521F7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 w:rsidR="00521F7F">
              <w:fldChar w:fldCharType="separate"/>
            </w:r>
            <w:r w:rsidR="00521F7F">
              <w:rPr>
                <w:noProof/>
              </w:rPr>
              <w:instrText>31</w:instrText>
            </w:r>
            <w:r>
              <w:fldChar w:fldCharType="end"/>
            </w:r>
            <w:r w:rsidR="00521F7F">
              <w:fldChar w:fldCharType="separate"/>
            </w:r>
            <w:r w:rsidR="00521F7F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</w:tr>
      <w:tr w:rsidR="00EA415B" w:rsidTr="00EA415B">
        <w:trPr>
          <w:trHeight w:hRule="exact" w:val="864"/>
        </w:trPr>
        <w:tc>
          <w:tcPr>
            <w:tcW w:w="1536" w:type="dxa"/>
          </w:tcPr>
          <w:p w:rsidR="00EA415B" w:rsidRDefault="0045605D">
            <w:r>
              <w:t>4pm- 9pm</w:t>
            </w:r>
          </w:p>
        </w:tc>
        <w:tc>
          <w:tcPr>
            <w:tcW w:w="1538" w:type="dxa"/>
          </w:tcPr>
          <w:p w:rsidR="00EA415B" w:rsidRDefault="0045605D">
            <w:r>
              <w:t>8am- 8pm</w:t>
            </w:r>
          </w:p>
        </w:tc>
        <w:tc>
          <w:tcPr>
            <w:tcW w:w="1540" w:type="dxa"/>
          </w:tcPr>
          <w:p w:rsidR="00EA415B" w:rsidRDefault="00EA415B"/>
        </w:tc>
        <w:tc>
          <w:tcPr>
            <w:tcW w:w="1552" w:type="dxa"/>
          </w:tcPr>
          <w:p w:rsidR="00EA415B" w:rsidRDefault="00EA415B"/>
        </w:tc>
        <w:tc>
          <w:tcPr>
            <w:tcW w:w="1543" w:type="dxa"/>
          </w:tcPr>
          <w:p w:rsidR="00EA415B" w:rsidRDefault="00EA415B"/>
        </w:tc>
        <w:tc>
          <w:tcPr>
            <w:tcW w:w="1533" w:type="dxa"/>
          </w:tcPr>
          <w:p w:rsidR="00EA415B" w:rsidRDefault="00EA415B"/>
        </w:tc>
        <w:tc>
          <w:tcPr>
            <w:tcW w:w="1542" w:type="dxa"/>
          </w:tcPr>
          <w:p w:rsidR="00EA415B" w:rsidRDefault="00EA415B"/>
        </w:tc>
      </w:tr>
    </w:tbl>
    <w:p w:rsidR="00EA415B" w:rsidRDefault="00EA415B" w:rsidP="00521F7F">
      <w:pPr>
        <w:pStyle w:val="Quote"/>
      </w:pPr>
    </w:p>
    <w:sectPr w:rsidR="00EA415B"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528" w:rsidRDefault="009A0528">
      <w:pPr>
        <w:spacing w:before="0" w:after="0"/>
      </w:pPr>
      <w:r>
        <w:separator/>
      </w:r>
    </w:p>
  </w:endnote>
  <w:endnote w:type="continuationSeparator" w:id="0">
    <w:p w:rsidR="009A0528" w:rsidRDefault="009A05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528" w:rsidRDefault="009A0528">
      <w:pPr>
        <w:spacing w:before="0" w:after="0"/>
      </w:pPr>
      <w:r>
        <w:separator/>
      </w:r>
    </w:p>
  </w:footnote>
  <w:footnote w:type="continuationSeparator" w:id="0">
    <w:p w:rsidR="009A0528" w:rsidRDefault="009A052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026-08-31"/>
    <w:docVar w:name="MonthStart" w:val="2026-08-01"/>
    <w:docVar w:name="ShowDynamicGuides" w:val="1"/>
    <w:docVar w:name="ShowMarginGuides" w:val="0"/>
    <w:docVar w:name="ShowOutlines" w:val="0"/>
    <w:docVar w:name="ShowStaticGuides" w:val="0"/>
  </w:docVars>
  <w:rsids>
    <w:rsidRoot w:val="00521F7F"/>
    <w:rsid w:val="00124ADC"/>
    <w:rsid w:val="00193E15"/>
    <w:rsid w:val="0025748C"/>
    <w:rsid w:val="002F7032"/>
    <w:rsid w:val="00320970"/>
    <w:rsid w:val="00375B27"/>
    <w:rsid w:val="0045605D"/>
    <w:rsid w:val="00521F7F"/>
    <w:rsid w:val="005B0C48"/>
    <w:rsid w:val="00812DAD"/>
    <w:rsid w:val="0081356A"/>
    <w:rsid w:val="00925ED9"/>
    <w:rsid w:val="00997C7D"/>
    <w:rsid w:val="009A0528"/>
    <w:rsid w:val="009A164A"/>
    <w:rsid w:val="009A7C5B"/>
    <w:rsid w:val="00BC6A26"/>
    <w:rsid w:val="00BF0FEE"/>
    <w:rsid w:val="00BF4383"/>
    <w:rsid w:val="00C41633"/>
    <w:rsid w:val="00CB00F4"/>
    <w:rsid w:val="00D86D82"/>
    <w:rsid w:val="00EA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4FF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5"/>
    <w:qFormat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5"/>
    <w:rPr>
      <w:sz w:val="20"/>
    </w:rPr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unhideWhenUsed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napshot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4AE5EBFB24348EFAE126F7E7DD06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5C694-E124-481D-B7AC-8697418FE094}"/>
      </w:docPartPr>
      <w:docPartBody>
        <w:p w:rsidR="00000000" w:rsidRDefault="008D77A3">
          <w:pPr>
            <w:pStyle w:val="D4AE5EBFB24348EFAE126F7E7DD06876"/>
          </w:pPr>
          <w:r>
            <w:t>Sunday</w:t>
          </w:r>
        </w:p>
      </w:docPartBody>
    </w:docPart>
    <w:docPart>
      <w:docPartPr>
        <w:name w:val="84CBA92DD78D4B8788926F9874BA5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E965A-7B3F-48F7-BE4E-B71AE990C428}"/>
      </w:docPartPr>
      <w:docPartBody>
        <w:p w:rsidR="00000000" w:rsidRDefault="008D77A3">
          <w:pPr>
            <w:pStyle w:val="84CBA92DD78D4B8788926F9874BA5F9D"/>
          </w:pPr>
          <w:r>
            <w:t>Monday</w:t>
          </w:r>
        </w:p>
      </w:docPartBody>
    </w:docPart>
    <w:docPart>
      <w:docPartPr>
        <w:name w:val="D1A5DF6E644445CBA566AD6DB3E24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98FB5-7EA8-406E-BF72-E8F93F475F46}"/>
      </w:docPartPr>
      <w:docPartBody>
        <w:p w:rsidR="00000000" w:rsidRDefault="008D77A3">
          <w:pPr>
            <w:pStyle w:val="D1A5DF6E644445CBA566AD6DB3E24C7D"/>
          </w:pPr>
          <w:r>
            <w:t>Tuesday</w:t>
          </w:r>
        </w:p>
      </w:docPartBody>
    </w:docPart>
    <w:docPart>
      <w:docPartPr>
        <w:name w:val="5C9C841ECABE4F89A437A170C8B27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DC3EC-0283-427C-8FB4-7A66C2466916}"/>
      </w:docPartPr>
      <w:docPartBody>
        <w:p w:rsidR="00000000" w:rsidRDefault="008D77A3">
          <w:pPr>
            <w:pStyle w:val="5C9C841ECABE4F89A437A170C8B2715A"/>
          </w:pPr>
          <w:r>
            <w:t>Wednesday</w:t>
          </w:r>
        </w:p>
      </w:docPartBody>
    </w:docPart>
    <w:docPart>
      <w:docPartPr>
        <w:name w:val="4A8C634196DD466D922B2A4276328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E8EE2-CFEB-49B6-8C68-42FC572B103B}"/>
      </w:docPartPr>
      <w:docPartBody>
        <w:p w:rsidR="00000000" w:rsidRDefault="008D77A3">
          <w:pPr>
            <w:pStyle w:val="4A8C634196DD466D922B2A42763281F9"/>
          </w:pPr>
          <w:r>
            <w:t>Thursday</w:t>
          </w:r>
        </w:p>
      </w:docPartBody>
    </w:docPart>
    <w:docPart>
      <w:docPartPr>
        <w:name w:val="47BDBFCD7F2C418A992CA774B62A3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8F562-630F-49A4-BADC-C359F9355B2B}"/>
      </w:docPartPr>
      <w:docPartBody>
        <w:p w:rsidR="00000000" w:rsidRDefault="008D77A3">
          <w:pPr>
            <w:pStyle w:val="47BDBFCD7F2C418A992CA774B62A32D5"/>
          </w:pPr>
          <w:r>
            <w:t>Friday</w:t>
          </w:r>
        </w:p>
      </w:docPartBody>
    </w:docPart>
    <w:docPart>
      <w:docPartPr>
        <w:name w:val="10FF74CD61F04ACABE72D98B39A6A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7FB76-D861-4259-8A30-F951D055360D}"/>
      </w:docPartPr>
      <w:docPartBody>
        <w:p w:rsidR="00000000" w:rsidRDefault="008D77A3">
          <w:pPr>
            <w:pStyle w:val="10FF74CD61F04ACABE72D98B39A6A4D9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A3"/>
    <w:rsid w:val="008D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577A32F428445AA993BAA0EA76272E">
    <w:name w:val="D3577A32F428445AA993BAA0EA76272E"/>
  </w:style>
  <w:style w:type="paragraph" w:customStyle="1" w:styleId="0A2DCF8522724BEC87B89ECDCF54EC93">
    <w:name w:val="0A2DCF8522724BEC87B89ECDCF54EC93"/>
  </w:style>
  <w:style w:type="paragraph" w:customStyle="1" w:styleId="D6C9A58FB5FC4E3087BDBB763218880A">
    <w:name w:val="D6C9A58FB5FC4E3087BDBB763218880A"/>
  </w:style>
  <w:style w:type="paragraph" w:customStyle="1" w:styleId="D4AE5EBFB24348EFAE126F7E7DD06876">
    <w:name w:val="D4AE5EBFB24348EFAE126F7E7DD06876"/>
  </w:style>
  <w:style w:type="paragraph" w:customStyle="1" w:styleId="84CBA92DD78D4B8788926F9874BA5F9D">
    <w:name w:val="84CBA92DD78D4B8788926F9874BA5F9D"/>
  </w:style>
  <w:style w:type="paragraph" w:customStyle="1" w:styleId="D1A5DF6E644445CBA566AD6DB3E24C7D">
    <w:name w:val="D1A5DF6E644445CBA566AD6DB3E24C7D"/>
  </w:style>
  <w:style w:type="paragraph" w:customStyle="1" w:styleId="5C9C841ECABE4F89A437A170C8B2715A">
    <w:name w:val="5C9C841ECABE4F89A437A170C8B2715A"/>
  </w:style>
  <w:style w:type="paragraph" w:customStyle="1" w:styleId="4A8C634196DD466D922B2A42763281F9">
    <w:name w:val="4A8C634196DD466D922B2A42763281F9"/>
  </w:style>
  <w:style w:type="paragraph" w:customStyle="1" w:styleId="47BDBFCD7F2C418A992CA774B62A32D5">
    <w:name w:val="47BDBFCD7F2C418A992CA774B62A32D5"/>
  </w:style>
  <w:style w:type="paragraph" w:customStyle="1" w:styleId="10FF74CD61F04ACABE72D98B39A6A4D9">
    <w:name w:val="10FF74CD61F04ACABE72D98B39A6A4D9"/>
  </w:style>
  <w:style w:type="paragraph" w:customStyle="1" w:styleId="F4E4D841344748A89BB588B5054811CC">
    <w:name w:val="F4E4D841344748A89BB588B505481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6e0ed944f324437a1628d920c25a1c7c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edbd56de57fb331bd1e5e8af7e1d85f1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D7853F-3334-40FF-8412-C6B7F375B26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479B3C89-5E39-4865-BF15-1C161E8F2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04AB9-F390-4253-BCE8-685183EB4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Snapshot calendar</Template>
  <TotalTime>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2026-07-29T16:58:00Z</dcterms:created>
  <dcterms:modified xsi:type="dcterms:W3CDTF">2026-07-29T17:12:00Z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